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A17AA" w14:textId="4CE025A9" w:rsidR="009F1E8C" w:rsidRDefault="0082561F" w:rsidP="0082561F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Cell Biology – Module 1</w:t>
      </w:r>
    </w:p>
    <w:p w14:paraId="4E119B63" w14:textId="25B6DFBD" w:rsidR="0082561F" w:rsidRDefault="00EE727F" w:rsidP="0082561F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Resource B - </w:t>
      </w:r>
      <w:r w:rsidR="0082561F">
        <w:rPr>
          <w:b/>
          <w:bCs/>
          <w:lang w:val="en-US"/>
        </w:rPr>
        <w:t xml:space="preserve">Worksheet </w:t>
      </w:r>
    </w:p>
    <w:p w14:paraId="64A7BFE6" w14:textId="57B1831E" w:rsidR="0082561F" w:rsidRPr="0082561F" w:rsidRDefault="0082561F" w:rsidP="0082561F">
      <w:pPr>
        <w:rPr>
          <w:sz w:val="18"/>
          <w:szCs w:val="18"/>
          <w:lang w:val="en-US"/>
        </w:rPr>
      </w:pPr>
      <w:r w:rsidRPr="0082561F">
        <w:rPr>
          <w:sz w:val="18"/>
          <w:szCs w:val="18"/>
          <w:lang w:val="en-US"/>
        </w:rPr>
        <w:t>Use the following to</w:t>
      </w:r>
      <w:r w:rsidR="00CB4AAC">
        <w:rPr>
          <w:sz w:val="18"/>
          <w:szCs w:val="18"/>
          <w:lang w:val="en-US"/>
        </w:rPr>
        <w:t xml:space="preserve"> </w:t>
      </w:r>
      <w:r w:rsidRPr="0082561F">
        <w:rPr>
          <w:sz w:val="18"/>
          <w:szCs w:val="18"/>
          <w:lang w:val="en-US"/>
        </w:rPr>
        <w:t>create a timeline of events during and after Henrietta’s life.</w:t>
      </w:r>
    </w:p>
    <w:p w14:paraId="5EC1B648" w14:textId="39BEE90F" w:rsidR="0082561F" w:rsidRPr="0082561F" w:rsidRDefault="00797EEB" w:rsidP="0082561F">
      <w:pPr>
        <w:rPr>
          <w:sz w:val="18"/>
          <w:szCs w:val="18"/>
          <w:lang w:val="en-US"/>
        </w:rPr>
      </w:pPr>
      <w:r w:rsidRPr="00797EEB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BFFC9E6" wp14:editId="7D6A8C94">
                <wp:simplePos x="0" y="0"/>
                <wp:positionH relativeFrom="column">
                  <wp:posOffset>374385</wp:posOffset>
                </wp:positionH>
                <wp:positionV relativeFrom="paragraph">
                  <wp:posOffset>7031023</wp:posOffset>
                </wp:positionV>
                <wp:extent cx="1951355" cy="1404620"/>
                <wp:effectExtent l="0" t="0" r="10795" b="203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43364" w14:textId="5B1BE13E" w:rsidR="00797EEB" w:rsidRDefault="00797EEB">
                            <w:r>
                              <w:t>2013 – Lacks family give approval to genomic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FFC9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5pt;margin-top:553.6pt;width:153.6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">
                <v:textbox style="mso-fit-shape-to-text:t">
                  <w:txbxContent>
                    <w:p w14:paraId="35143364" w14:textId="5B1BE13E" w:rsidR="00797EEB" w:rsidRDefault="00797EEB">
                      <w:r>
                        <w:t>2013 – Lacks family give approval to genomic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7EEB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70B4E0" wp14:editId="15388A09">
                <wp:simplePos x="0" y="0"/>
                <wp:positionH relativeFrom="margin">
                  <wp:align>left</wp:align>
                </wp:positionH>
                <wp:positionV relativeFrom="paragraph">
                  <wp:posOffset>1656715</wp:posOffset>
                </wp:positionV>
                <wp:extent cx="2360930" cy="1404620"/>
                <wp:effectExtent l="0" t="0" r="27940" b="139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2AF2C" w14:textId="7E3F8701" w:rsidR="00797EEB" w:rsidRPr="00797EEB" w:rsidRDefault="00797EE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1973 – HeLa cells used to study salmonella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0B4E0" id="_x0000_s1027" type="#_x0000_t202" style="position:absolute;margin-left:0;margin-top:130.45pt;width:185.9pt;height:110.6pt;z-index:2516879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X3Jg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">
                <v:textbox style="mso-fit-shape-to-text:t">
                  <w:txbxContent>
                    <w:p w14:paraId="2362AF2C" w14:textId="7E3F8701" w:rsidR="00797EEB" w:rsidRPr="00797EEB" w:rsidRDefault="00797EE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1973 – HeLa cells used to study salmonella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7EEB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20BC87" wp14:editId="56A26BDD">
                <wp:simplePos x="0" y="0"/>
                <wp:positionH relativeFrom="margin">
                  <wp:align>left</wp:align>
                </wp:positionH>
                <wp:positionV relativeFrom="paragraph">
                  <wp:posOffset>3387563</wp:posOffset>
                </wp:positionV>
                <wp:extent cx="1461135" cy="1404620"/>
                <wp:effectExtent l="0" t="0" r="24765" b="273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4D09" w14:textId="5CC46A8F" w:rsidR="00797EEB" w:rsidRPr="00797EEB" w:rsidRDefault="00797EE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1984 -HeLa cells used to prove HPV causes cancer.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0BC87" id="_x0000_s1028" type="#_x0000_t202" style="position:absolute;margin-left:0;margin-top:266.75pt;width:115.05pt;height:110.6pt;z-index:251685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">
                <v:textbox style="mso-fit-shape-to-text:t">
                  <w:txbxContent>
                    <w:p w14:paraId="57334D09" w14:textId="5CC46A8F" w:rsidR="00797EEB" w:rsidRPr="00797EEB" w:rsidRDefault="00797EE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1984 -HeLa cells used to prove HPV causes cancer.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7EEB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F46E06" wp14:editId="517D83BA">
                <wp:simplePos x="0" y="0"/>
                <wp:positionH relativeFrom="margin">
                  <wp:align>right</wp:align>
                </wp:positionH>
                <wp:positionV relativeFrom="paragraph">
                  <wp:posOffset>4902153</wp:posOffset>
                </wp:positionV>
                <wp:extent cx="1937385" cy="1404620"/>
                <wp:effectExtent l="0" t="0" r="24765" b="203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6A05E" w14:textId="2157FCF5" w:rsidR="00797EEB" w:rsidRPr="00797EEB" w:rsidRDefault="00797EE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1993 – HeLa cells used to study tuberculosis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F46E06" id="_x0000_s1029" type="#_x0000_t202" style="position:absolute;margin-left:101.35pt;margin-top:386pt;width:152.55pt;height:110.6pt;z-index:2516838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">
                <v:textbox style="mso-fit-shape-to-text:t">
                  <w:txbxContent>
                    <w:p w14:paraId="32B6A05E" w14:textId="2157FCF5" w:rsidR="00797EEB" w:rsidRPr="00797EEB" w:rsidRDefault="00797EE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1993 – HeLa cells used to study tuberculosis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7EEB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73DD4D6" wp14:editId="32A302FE">
                <wp:simplePos x="0" y="0"/>
                <wp:positionH relativeFrom="column">
                  <wp:posOffset>4414520</wp:posOffset>
                </wp:positionH>
                <wp:positionV relativeFrom="paragraph">
                  <wp:posOffset>6335395</wp:posOffset>
                </wp:positionV>
                <wp:extent cx="1911350" cy="1404620"/>
                <wp:effectExtent l="0" t="0" r="12700" b="203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80C5" w14:textId="722E7F15" w:rsidR="00797EEB" w:rsidRPr="00797EEB" w:rsidRDefault="00797EE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1952 – Tusk</w:t>
                            </w:r>
                            <w:r w:rsidR="005575A4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gee Institute opens 1</w:t>
                            </w:r>
                            <w:r w:rsidRPr="00797EEB">
                              <w:rPr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lang w:val="en-US"/>
                              </w:rPr>
                              <w:t xml:space="preserve"> HeLa cell factory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DD4D6" id="_x0000_s1030" type="#_x0000_t202" style="position:absolute;margin-left:347.6pt;margin-top:498.85pt;width:150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RNJgIAAE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">
                <v:textbox style="mso-fit-shape-to-text:t">
                  <w:txbxContent>
                    <w:p w14:paraId="44EC80C5" w14:textId="722E7F15" w:rsidR="00797EEB" w:rsidRPr="00797EEB" w:rsidRDefault="00797EE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1952 – Tusk</w:t>
                      </w:r>
                      <w:r w:rsidR="005575A4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gee Institute opens 1</w:t>
                      </w:r>
                      <w:r w:rsidRPr="00797EEB">
                        <w:rPr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lang w:val="en-US"/>
                        </w:rPr>
                        <w:t xml:space="preserve"> HeLa cell factory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EB293C" wp14:editId="7E80563E">
                <wp:simplePos x="0" y="0"/>
                <wp:positionH relativeFrom="column">
                  <wp:posOffset>593090</wp:posOffset>
                </wp:positionH>
                <wp:positionV relativeFrom="paragraph">
                  <wp:posOffset>2432050</wp:posOffset>
                </wp:positionV>
                <wp:extent cx="1583055" cy="1404620"/>
                <wp:effectExtent l="0" t="0" r="17145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2C170" w14:textId="14BE6C90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1952 – HeLa cells used to make polio vaccine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293C" id="_x0000_s1031" type="#_x0000_t202" style="position:absolute;margin-left:46.7pt;margin-top:191.5pt;width:124.6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">
                <v:textbox style="mso-fit-shape-to-text:t">
                  <w:txbxContent>
                    <w:p w14:paraId="1CF2C170" w14:textId="14BE6C90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1952 – HeLa cells used to make polio vaccine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8131C9" wp14:editId="0C431F9D">
                <wp:simplePos x="0" y="0"/>
                <wp:positionH relativeFrom="margin">
                  <wp:align>center</wp:align>
                </wp:positionH>
                <wp:positionV relativeFrom="paragraph">
                  <wp:posOffset>3865226</wp:posOffset>
                </wp:positionV>
                <wp:extent cx="2279015" cy="1404620"/>
                <wp:effectExtent l="0" t="0" r="26035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01460" w14:textId="016DF66D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1971 – Henrietta publicly identified as the source of HeLa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131C9" id="_x0000_s1032" type="#_x0000_t202" style="position:absolute;margin-left:0;margin-top:304.35pt;width:179.4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">
                <v:textbox style="mso-fit-shape-to-text:t">
                  <w:txbxContent>
                    <w:p w14:paraId="3F701460" w14:textId="016DF66D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1971 – Henrietta publicly identified as the source of HeLa cells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141F29" wp14:editId="106DF6D4">
                <wp:simplePos x="0" y="0"/>
                <wp:positionH relativeFrom="column">
                  <wp:posOffset>3609340</wp:posOffset>
                </wp:positionH>
                <wp:positionV relativeFrom="paragraph">
                  <wp:posOffset>1954530</wp:posOffset>
                </wp:positionV>
                <wp:extent cx="2319655" cy="1404620"/>
                <wp:effectExtent l="0" t="0" r="23495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0DC2C" w14:textId="34977793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1986 – HeLa cells used to study HIV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41F29" id="_x0000_s1033" type="#_x0000_t202" style="position:absolute;margin-left:284.2pt;margin-top:153.9pt;width:182.6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pCKAIAAEw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">
                <v:textbox style="mso-fit-shape-to-text:t">
                  <w:txbxContent>
                    <w:p w14:paraId="24B0DC2C" w14:textId="34977793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1986 – HeLa cells used to study HIV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4F468B" wp14:editId="03A32436">
                <wp:simplePos x="0" y="0"/>
                <wp:positionH relativeFrom="column">
                  <wp:posOffset>688975</wp:posOffset>
                </wp:positionH>
                <wp:positionV relativeFrom="paragraph">
                  <wp:posOffset>6376670</wp:posOffset>
                </wp:positionV>
                <wp:extent cx="2388235" cy="1404620"/>
                <wp:effectExtent l="0" t="0" r="12065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0A7D" w14:textId="431BA3D2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1953 – HeLa cells cloned successfully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F468B" id="_x0000_s1034" type="#_x0000_t202" style="position:absolute;margin-left:54.25pt;margin-top:502.1pt;width:188.0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">
                <v:textbox style="mso-fit-shape-to-text:t">
                  <w:txbxContent>
                    <w:p w14:paraId="50FB0A7D" w14:textId="431BA3D2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1953 – HeLa cells cloned successfully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CE26C2" wp14:editId="4B10723A">
                <wp:simplePos x="0" y="0"/>
                <wp:positionH relativeFrom="margin">
                  <wp:posOffset>1998980</wp:posOffset>
                </wp:positionH>
                <wp:positionV relativeFrom="paragraph">
                  <wp:posOffset>5489575</wp:posOffset>
                </wp:positionV>
                <wp:extent cx="2374265" cy="1404620"/>
                <wp:effectExtent l="0" t="0" r="26035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DFCAE" w14:textId="6535206F" w:rsidR="0082561F" w:rsidRPr="0082561F" w:rsidRDefault="00EE727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2010 -</w:t>
                            </w:r>
                            <w:r w:rsidR="0082561F">
                              <w:rPr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2561F">
                              <w:rPr>
                                <w:lang w:val="en-US"/>
                              </w:rPr>
                              <w:t>The Immortal Life of Henrietta Lacks by Rebecca Skloot released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E26C2" id="_x0000_s1035" type="#_x0000_t202" style="position:absolute;margin-left:157.4pt;margin-top:432.25pt;width:186.9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">
                <v:textbox style="mso-fit-shape-to-text:t">
                  <w:txbxContent>
                    <w:p w14:paraId="169DFCAE" w14:textId="6535206F" w:rsidR="0082561F" w:rsidRPr="0082561F" w:rsidRDefault="00EE727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2010 -</w:t>
                      </w:r>
                      <w:r w:rsidR="0082561F">
                        <w:rPr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="0082561F">
                        <w:rPr>
                          <w:lang w:val="en-US"/>
                        </w:rPr>
                        <w:t>The Immortal Life of Henrietta Lacks by Rebecca Skloot released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36294B" wp14:editId="333241B1">
                <wp:simplePos x="0" y="0"/>
                <wp:positionH relativeFrom="margin">
                  <wp:align>right</wp:align>
                </wp:positionH>
                <wp:positionV relativeFrom="paragraph">
                  <wp:posOffset>837973</wp:posOffset>
                </wp:positionV>
                <wp:extent cx="2360930" cy="1404620"/>
                <wp:effectExtent l="0" t="0" r="27940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458" w14:textId="5362F6AC" w:rsidR="0082561F" w:rsidRDefault="0082561F">
                            <w:r>
                              <w:t>Oct 1951 – Henrietta died of cervical cancer, John Hopkins University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6294B" id="_x0000_s1036" type="#_x0000_t202" style="position:absolute;margin-left:134.7pt;margin-top:66pt;width:185.9pt;height:110.6pt;z-index:2516695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">
                <v:textbox style="mso-fit-shape-to-text:t">
                  <w:txbxContent>
                    <w:p w14:paraId="74947458" w14:textId="5362F6AC" w:rsidR="0082561F" w:rsidRDefault="0082561F">
                      <w:r>
                        <w:t>Oct 1951 – Henrietta died of cervical cancer, John Hopkins University Hospital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4C2977" wp14:editId="23685513">
                <wp:simplePos x="0" y="0"/>
                <wp:positionH relativeFrom="margin">
                  <wp:align>center</wp:align>
                </wp:positionH>
                <wp:positionV relativeFrom="paragraph">
                  <wp:posOffset>7823323</wp:posOffset>
                </wp:positionV>
                <wp:extent cx="2169795" cy="1404620"/>
                <wp:effectExtent l="0" t="0" r="20955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E894C" w14:textId="13F7E025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Feb 1951 – HeLa cell line created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C2977" id="_x0000_s1037" type="#_x0000_t202" style="position:absolute;margin-left:0;margin-top:616pt;width:170.8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">
                <v:textbox style="mso-fit-shape-to-text:t">
                  <w:txbxContent>
                    <w:p w14:paraId="2BAE894C" w14:textId="13F7E025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Feb 1951 – HeLa cell line created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C6E82C" wp14:editId="04F0F9DF">
                <wp:simplePos x="0" y="0"/>
                <wp:positionH relativeFrom="margin">
                  <wp:align>left</wp:align>
                </wp:positionH>
                <wp:positionV relativeFrom="paragraph">
                  <wp:posOffset>4793615</wp:posOffset>
                </wp:positionV>
                <wp:extent cx="1882775" cy="1404620"/>
                <wp:effectExtent l="0" t="0" r="22225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8D18" w14:textId="7A5F5D05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Jan 1951 – Biopsy taken and cells sent to George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Gey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6E82C" id="_x0000_s1038" type="#_x0000_t202" style="position:absolute;margin-left:0;margin-top:377.45pt;width:148.2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">
                <v:textbox style="mso-fit-shape-to-text:t">
                  <w:txbxContent>
                    <w:p w14:paraId="05228D18" w14:textId="7A5F5D05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Jan 1951 – Biopsy taken and cells sent to George </w:t>
                      </w:r>
                      <w:proofErr w:type="spellStart"/>
                      <w:r>
                        <w:rPr>
                          <w:lang w:val="en-US"/>
                        </w:rPr>
                        <w:t>Gey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BDD034" wp14:editId="5F06060A">
                <wp:simplePos x="0" y="0"/>
                <wp:positionH relativeFrom="margin">
                  <wp:align>right</wp:align>
                </wp:positionH>
                <wp:positionV relativeFrom="paragraph">
                  <wp:posOffset>3074035</wp:posOffset>
                </wp:positionV>
                <wp:extent cx="2115185" cy="1404620"/>
                <wp:effectExtent l="0" t="0" r="18415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1C589" w14:textId="6C6E853C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1942 – Married David ‘Day’ Lacks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DD034" id="_x0000_s1039" type="#_x0000_t202" style="position:absolute;margin-left:115.35pt;margin-top:242.05pt;width:166.5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">
                <v:textbox style="mso-fit-shape-to-text:t">
                  <w:txbxContent>
                    <w:p w14:paraId="3801C589" w14:textId="6C6E853C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1942 – Married David ‘Day’ Lacks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7BD28E" wp14:editId="706B219A">
                <wp:simplePos x="0" y="0"/>
                <wp:positionH relativeFrom="column">
                  <wp:posOffset>1998980</wp:posOffset>
                </wp:positionH>
                <wp:positionV relativeFrom="paragraph">
                  <wp:posOffset>180340</wp:posOffset>
                </wp:positionV>
                <wp:extent cx="2251710" cy="1404620"/>
                <wp:effectExtent l="0" t="0" r="1524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9ADD" w14:textId="006ACCD8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2017 – TV Movie screened on HBO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BD28E" id="_x0000_s1040" type="#_x0000_t202" style="position:absolute;margin-left:157.4pt;margin-top:14.2pt;width:177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">
                <v:textbox style="mso-fit-shape-to-text:t">
                  <w:txbxContent>
                    <w:p w14:paraId="63079ADD" w14:textId="006ACCD8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2017 – TV Movie screened on HBO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61F" w:rsidRPr="0082561F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E7CAA7" wp14:editId="554B25B3">
                <wp:simplePos x="0" y="0"/>
                <wp:positionH relativeFrom="margin">
                  <wp:align>left</wp:align>
                </wp:positionH>
                <wp:positionV relativeFrom="paragraph">
                  <wp:posOffset>1054100</wp:posOffset>
                </wp:positionV>
                <wp:extent cx="2933700" cy="1404620"/>
                <wp:effectExtent l="0" t="0" r="19050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132D1" w14:textId="6FF0E955" w:rsidR="0082561F" w:rsidRPr="0082561F" w:rsidRDefault="008256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1920 – Born Loretta Pleasant in Virginia,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7CAA7" id="_x0000_s1041" type="#_x0000_t202" style="position:absolute;margin-left:0;margin-top:83pt;width:231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">
                <v:textbox style="mso-fit-shape-to-text:t">
                  <w:txbxContent>
                    <w:p w14:paraId="1C4132D1" w14:textId="6FF0E955" w:rsidR="0082561F" w:rsidRPr="0082561F" w:rsidRDefault="008256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1920 – Born Loretta Pleasant in Virginia, USA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2561F" w:rsidRPr="0082561F" w:rsidSect="00F32AAF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DAC41" w14:textId="77777777" w:rsidR="00DA7AFE" w:rsidRDefault="00DA7AFE" w:rsidP="00F32AAF">
      <w:pPr>
        <w:spacing w:after="0" w:line="240" w:lineRule="auto"/>
      </w:pPr>
      <w:r>
        <w:separator/>
      </w:r>
    </w:p>
  </w:endnote>
  <w:endnote w:type="continuationSeparator" w:id="0">
    <w:p w14:paraId="48827B42" w14:textId="77777777" w:rsidR="00DA7AFE" w:rsidRDefault="00DA7AFE" w:rsidP="00F3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3E915" w14:textId="77777777" w:rsidR="00F32AAF" w:rsidRDefault="00060272" w:rsidP="00F32AAF">
    <w:pPr>
      <w:pStyle w:val="Footer"/>
      <w:jc w:val="right"/>
    </w:pPr>
    <w:r>
      <w:rPr>
        <w:noProof/>
        <w:lang w:eastAsia="en-AU"/>
      </w:rPr>
      <w:drawing>
        <wp:inline distT="0" distB="0" distL="0" distR="0" wp14:anchorId="2FD492B5" wp14:editId="090CF536">
          <wp:extent cx="2133138" cy="57150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ARQ-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493" cy="57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71A64" w14:textId="77777777" w:rsidR="00DA7AFE" w:rsidRDefault="00DA7AFE" w:rsidP="00F32AAF">
      <w:pPr>
        <w:spacing w:after="0" w:line="240" w:lineRule="auto"/>
      </w:pPr>
      <w:r>
        <w:separator/>
      </w:r>
    </w:p>
  </w:footnote>
  <w:footnote w:type="continuationSeparator" w:id="0">
    <w:p w14:paraId="4879A135" w14:textId="77777777" w:rsidR="00DA7AFE" w:rsidRDefault="00DA7AFE" w:rsidP="00F3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D9684" w14:textId="77777777" w:rsidR="00F32AAF" w:rsidRPr="00971162" w:rsidRDefault="00F32AAF">
    <w:pPr>
      <w:pStyle w:val="Header"/>
      <w:rPr>
        <w:color w:val="AEAAAA" w:themeColor="background2" w:themeShade="BF"/>
      </w:rPr>
    </w:pPr>
    <w:r w:rsidRPr="00971162">
      <w:rPr>
        <w:color w:val="AEAAAA" w:themeColor="background2" w:themeShade="BF"/>
      </w:rPr>
      <w:t>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272"/>
    <w:rsid w:val="00060272"/>
    <w:rsid w:val="00116A61"/>
    <w:rsid w:val="003E0EDD"/>
    <w:rsid w:val="005575A4"/>
    <w:rsid w:val="00797EEB"/>
    <w:rsid w:val="0082561F"/>
    <w:rsid w:val="00971162"/>
    <w:rsid w:val="009F1E8C"/>
    <w:rsid w:val="00C65E6F"/>
    <w:rsid w:val="00CB4AAC"/>
    <w:rsid w:val="00DA7AFE"/>
    <w:rsid w:val="00E173D7"/>
    <w:rsid w:val="00EE727F"/>
    <w:rsid w:val="00F3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C2C35"/>
  <w15:chartTrackingRefBased/>
  <w15:docId w15:val="{B6B40D82-9E89-4650-B1DE-FA5E5D02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AAF"/>
  </w:style>
  <w:style w:type="paragraph" w:styleId="Footer">
    <w:name w:val="footer"/>
    <w:basedOn w:val="Normal"/>
    <w:link w:val="Foot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ckeal\Documents\Custom%20Office%20Templates\SPARQed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SPARQed v1</Template>
  <TotalTime>7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Keal</dc:creator>
  <cp:keywords/>
  <dc:description/>
  <cp:lastModifiedBy>KEAL, Charmaine (ckeal1)</cp:lastModifiedBy>
  <cp:revision>5</cp:revision>
  <dcterms:created xsi:type="dcterms:W3CDTF">2020-03-25T04:42:00Z</dcterms:created>
  <dcterms:modified xsi:type="dcterms:W3CDTF">2020-03-27T00:40:00Z</dcterms:modified>
</cp:coreProperties>
</file>